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7804" w14:textId="77777777" w:rsidR="000643C9" w:rsidRDefault="000643C9" w:rsidP="000643C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i/>
          <w:iCs/>
          <w:kern w:val="0"/>
          <w:lang w:val="en-US" w:eastAsia="ro-RO"/>
          <w14:ligatures w14:val="none"/>
        </w:rPr>
      </w:pPr>
      <w:r w:rsidRPr="001B34CA">
        <w:rPr>
          <w:rStyle w:val="Titlu1Caracter"/>
          <w:lang w:val="en-US" w:eastAsia="ro-RO"/>
        </w:rPr>
        <w:t>Title of the Paper</w:t>
      </w:r>
      <w:r w:rsidRPr="00FE4169">
        <w:rPr>
          <w:rFonts w:eastAsia="Times New Roman" w:cs="Times New Roman"/>
          <w:kern w:val="0"/>
          <w:lang w:val="en-US" w:eastAsia="ro-RO"/>
          <w14:ligatures w14:val="none"/>
        </w:rPr>
        <w:br/>
      </w:r>
      <w:r w:rsidRPr="00F303CA">
        <w:rPr>
          <w:i/>
          <w:iCs/>
          <w:lang w:val="en-US" w:eastAsia="ro-RO"/>
        </w:rPr>
        <w:t>(Times New Roman, 1</w:t>
      </w:r>
      <w:r w:rsidR="00711C49">
        <w:rPr>
          <w:i/>
          <w:iCs/>
          <w:lang w:val="en-US" w:eastAsia="ro-RO"/>
        </w:rPr>
        <w:t>6</w:t>
      </w:r>
      <w:r w:rsidRPr="00F303CA">
        <w:rPr>
          <w:i/>
          <w:iCs/>
          <w:lang w:val="en-US" w:eastAsia="ro-RO"/>
        </w:rPr>
        <w:t xml:space="preserve"> pt, Bold, Centered)</w:t>
      </w:r>
    </w:p>
    <w:p w14:paraId="61B13088" w14:textId="77777777" w:rsidR="001B34CA" w:rsidRDefault="001B34CA" w:rsidP="000643C9">
      <w:pPr>
        <w:spacing w:before="100" w:beforeAutospacing="1" w:after="100" w:afterAutospacing="1" w:line="240" w:lineRule="auto"/>
        <w:jc w:val="center"/>
        <w:rPr>
          <w:rStyle w:val="AuthorCaracter"/>
          <w:rFonts w:eastAsiaTheme="minorHAnsi"/>
        </w:rPr>
      </w:pPr>
    </w:p>
    <w:p w14:paraId="659FADA4" w14:textId="77777777" w:rsidR="00F303CA" w:rsidRDefault="00F303CA" w:rsidP="000643C9">
      <w:pPr>
        <w:spacing w:before="100" w:beforeAutospacing="1" w:after="100" w:afterAutospacing="1" w:line="240" w:lineRule="auto"/>
        <w:jc w:val="center"/>
        <w:rPr>
          <w:rStyle w:val="AuthorCaracter"/>
          <w:rFonts w:eastAsiaTheme="minorHAnsi"/>
        </w:rPr>
      </w:pPr>
    </w:p>
    <w:p w14:paraId="39D55D6C" w14:textId="77777777" w:rsidR="000643C9" w:rsidRDefault="000643C9" w:rsidP="000643C9">
      <w:pPr>
        <w:spacing w:before="100" w:beforeAutospacing="1" w:after="100" w:afterAutospacing="1" w:line="240" w:lineRule="auto"/>
        <w:jc w:val="center"/>
        <w:rPr>
          <w:lang w:val="en-US" w:eastAsia="ro-RO"/>
        </w:rPr>
      </w:pPr>
      <w:r w:rsidRPr="001B34CA">
        <w:rPr>
          <w:rStyle w:val="AuthorCaracter"/>
          <w:rFonts w:eastAsiaTheme="minorHAnsi"/>
        </w:rPr>
        <w:t>First Author¹, Second Author², Third Author³</w:t>
      </w:r>
      <w:r w:rsidRPr="00FE4169">
        <w:rPr>
          <w:rFonts w:eastAsia="Times New Roman" w:cs="Times New Roman"/>
          <w:kern w:val="0"/>
          <w:lang w:val="en-US" w:eastAsia="ro-RO"/>
          <w14:ligatures w14:val="none"/>
        </w:rPr>
        <w:br/>
      </w:r>
      <w:r w:rsidRPr="00F303CA">
        <w:rPr>
          <w:i/>
          <w:iCs/>
          <w:lang w:val="en-US" w:eastAsia="ro-RO"/>
        </w:rPr>
        <w:t>(Times New Roman, 12 pt, Centered)</w:t>
      </w:r>
    </w:p>
    <w:p w14:paraId="496DC0D7" w14:textId="77777777" w:rsidR="000643C9" w:rsidRDefault="000643C9" w:rsidP="001B34CA">
      <w:pPr>
        <w:pStyle w:val="AutorAffiliation"/>
      </w:pPr>
      <w:r w:rsidRPr="00FE4169">
        <w:t>¹ Affiliation, Institution, City, Country</w:t>
      </w:r>
      <w:r w:rsidRPr="00FE4169">
        <w:br/>
        <w:t>² Affiliation, Institution, City, Country</w:t>
      </w:r>
    </w:p>
    <w:p w14:paraId="128BD252" w14:textId="77777777" w:rsidR="001B34CA" w:rsidRPr="00FE4169" w:rsidRDefault="001B34CA" w:rsidP="001B34CA">
      <w:pPr>
        <w:pStyle w:val="AutorAffiliation"/>
      </w:pPr>
      <w:r w:rsidRPr="001B34CA">
        <w:rPr>
          <w:vertAlign w:val="superscript"/>
        </w:rPr>
        <w:t>3</w:t>
      </w:r>
      <w:r w:rsidRPr="001B34CA">
        <w:t xml:space="preserve"> </w:t>
      </w:r>
      <w:r w:rsidRPr="00FE4169">
        <w:t>Affiliation, Institution, City, Country</w:t>
      </w:r>
    </w:p>
    <w:p w14:paraId="191061F1" w14:textId="77777777" w:rsidR="000643C9" w:rsidRDefault="000643C9" w:rsidP="00562295">
      <w:pPr>
        <w:jc w:val="center"/>
        <w:rPr>
          <w:lang w:val="en-US" w:eastAsia="ro-RO"/>
        </w:rPr>
      </w:pPr>
      <w:r w:rsidRPr="00FE4169">
        <w:rPr>
          <w:b/>
          <w:bCs/>
          <w:lang w:val="en-US" w:eastAsia="ro-RO"/>
        </w:rPr>
        <w:t>Corresponding Author:</w:t>
      </w:r>
      <w:r w:rsidRPr="00FE4169">
        <w:rPr>
          <w:lang w:val="en-US" w:eastAsia="ro-RO"/>
        </w:rPr>
        <w:t xml:space="preserve"> </w:t>
      </w:r>
      <w:hyperlink r:id="rId5" w:history="1">
        <w:r w:rsidR="00562295" w:rsidRPr="00982B36">
          <w:rPr>
            <w:rStyle w:val="Hyperlink"/>
            <w:lang w:val="en-US" w:eastAsia="ro-RO"/>
          </w:rPr>
          <w:t>e-mail@institution.edu</w:t>
        </w:r>
      </w:hyperlink>
    </w:p>
    <w:p w14:paraId="248A1F56" w14:textId="77777777" w:rsidR="00562295" w:rsidRDefault="00562295" w:rsidP="001B34CA">
      <w:pPr>
        <w:rPr>
          <w:lang w:val="en-US" w:eastAsia="ro-RO"/>
        </w:rPr>
      </w:pPr>
    </w:p>
    <w:p w14:paraId="61E0F657" w14:textId="77777777" w:rsidR="000643C9" w:rsidRPr="00FE4169" w:rsidRDefault="000643C9" w:rsidP="0007388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:lang w:val="en-US" w:eastAsia="ro-RO"/>
          <w14:ligatures w14:val="none"/>
        </w:rPr>
      </w:pPr>
      <w:r w:rsidRPr="00FE4169">
        <w:rPr>
          <w:rFonts w:eastAsia="Times New Roman" w:cs="Times New Roman"/>
          <w:b/>
          <w:bCs/>
          <w:kern w:val="0"/>
          <w:lang w:val="en-US" w:eastAsia="ro-RO"/>
          <w14:ligatures w14:val="none"/>
        </w:rPr>
        <w:t>Scientific Section:</w:t>
      </w:r>
      <w:r w:rsidRPr="00FE4169">
        <w:rPr>
          <w:rFonts w:eastAsia="Times New Roman" w:cs="Times New Roman"/>
          <w:kern w:val="0"/>
          <w:lang w:val="en-US" w:eastAsia="ro-RO"/>
          <w14:ligatures w14:val="none"/>
        </w:rPr>
        <w:t xml:space="preserve"> </w:t>
      </w:r>
      <w:r w:rsidR="00073889">
        <w:rPr>
          <w:rFonts w:eastAsia="Times New Roman" w:cs="Times New Roman"/>
          <w:kern w:val="0"/>
          <w:lang w:val="en-US" w:eastAsia="ro-RO"/>
          <w14:ligatures w14:val="none"/>
        </w:rPr>
        <w:tab/>
        <w:t>___________________________</w:t>
      </w:r>
    </w:p>
    <w:p w14:paraId="0E57481E" w14:textId="77777777" w:rsidR="000643C9" w:rsidRDefault="000643C9" w:rsidP="000643C9">
      <w:pPr>
        <w:spacing w:line="240" w:lineRule="auto"/>
        <w:rPr>
          <w:rFonts w:eastAsia="Times New Roman" w:cs="Times New Roman"/>
          <w:kern w:val="0"/>
          <w:lang w:val="en-US" w:eastAsia="ro-RO"/>
          <w14:ligatures w14:val="none"/>
        </w:rPr>
      </w:pPr>
    </w:p>
    <w:p w14:paraId="45765893" w14:textId="77777777" w:rsidR="00073889" w:rsidRPr="00FE4169" w:rsidRDefault="00073889" w:rsidP="000643C9">
      <w:pPr>
        <w:spacing w:line="240" w:lineRule="auto"/>
        <w:rPr>
          <w:rFonts w:eastAsia="Times New Roman" w:cs="Times New Roman"/>
          <w:kern w:val="0"/>
          <w:lang w:val="en-US" w:eastAsia="ro-RO"/>
          <w14:ligatures w14:val="none"/>
        </w:rPr>
      </w:pPr>
    </w:p>
    <w:p w14:paraId="6830E9A6" w14:textId="77777777" w:rsidR="00F303CA" w:rsidRDefault="00F303CA" w:rsidP="00031E5F">
      <w:pPr>
        <w:pStyle w:val="Subtitlu"/>
        <w:rPr>
          <w:lang w:val="en-US" w:eastAsia="ro-RO"/>
        </w:rPr>
      </w:pPr>
      <w:r>
        <w:rPr>
          <w:lang w:val="en-US" w:eastAsia="ro-RO"/>
        </w:rPr>
        <w:t>Abstract</w:t>
      </w:r>
    </w:p>
    <w:p w14:paraId="378074E0" w14:textId="77777777" w:rsidR="00F303CA" w:rsidRPr="00F303CA" w:rsidRDefault="00F303CA" w:rsidP="00F303CA">
      <w:pPr>
        <w:jc w:val="center"/>
        <w:rPr>
          <w:i/>
          <w:iCs/>
        </w:rPr>
      </w:pPr>
      <w:r w:rsidRPr="00F303CA">
        <w:rPr>
          <w:i/>
          <w:iCs/>
        </w:rPr>
        <w:t>(Times New Roman, 14 pt, Bold, Centered)</w:t>
      </w:r>
    </w:p>
    <w:p w14:paraId="56107A9C" w14:textId="77777777" w:rsidR="00F303CA" w:rsidRDefault="00F303CA" w:rsidP="000643C9">
      <w:pPr>
        <w:rPr>
          <w:lang w:val="en-US" w:eastAsia="ro-RO"/>
        </w:rPr>
      </w:pPr>
    </w:p>
    <w:p w14:paraId="513C8637" w14:textId="77777777" w:rsidR="000643C9" w:rsidRPr="00FE4169" w:rsidRDefault="000643C9" w:rsidP="000643C9">
      <w:pPr>
        <w:rPr>
          <w:lang w:val="en-US" w:eastAsia="ro-RO"/>
        </w:rPr>
      </w:pPr>
      <w:r w:rsidRPr="00FE4169">
        <w:rPr>
          <w:lang w:val="en-US" w:eastAsia="ro-RO"/>
        </w:rPr>
        <w:t xml:space="preserve">The abstract should clearly present the purpose of the study, the research context, the methodology (where applicable), the main findings, and the principal conclusions. The abstract should not exceed </w:t>
      </w:r>
      <w:r w:rsidRPr="00FE4169">
        <w:rPr>
          <w:b/>
          <w:bCs/>
          <w:lang w:val="en-US" w:eastAsia="ro-RO"/>
        </w:rPr>
        <w:t>300 words</w:t>
      </w:r>
      <w:r w:rsidRPr="00FE4169">
        <w:rPr>
          <w:lang w:val="en-US" w:eastAsia="ro-RO"/>
        </w:rPr>
        <w:t xml:space="preserve"> and should not contain references, tables, or figures.</w:t>
      </w:r>
    </w:p>
    <w:p w14:paraId="19F5DA21" w14:textId="77777777" w:rsidR="000643C9" w:rsidRPr="00FE4169" w:rsidRDefault="000643C9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kern w:val="0"/>
          <w:sz w:val="20"/>
          <w:szCs w:val="20"/>
          <w:lang w:val="en-US" w:eastAsia="ro-RO"/>
          <w14:ligatures w14:val="none"/>
        </w:rPr>
      </w:pPr>
    </w:p>
    <w:p w14:paraId="07BDD7EB" w14:textId="77777777" w:rsidR="000643C9" w:rsidRDefault="000643C9" w:rsidP="00F303CA">
      <w:pPr>
        <w:pStyle w:val="Keywords"/>
      </w:pPr>
      <w:r w:rsidRPr="00FE4169">
        <w:rPr>
          <w:b/>
          <w:bCs/>
        </w:rPr>
        <w:t>Keywords:</w:t>
      </w:r>
      <w:r w:rsidRPr="00FE4169">
        <w:t xml:space="preserve"> 3–6 keywords (</w:t>
      </w:r>
      <w:r w:rsidR="00031E5F">
        <w:t>10</w:t>
      </w:r>
      <w:r w:rsidRPr="00FE4169">
        <w:t xml:space="preserve"> points, left, Italic)</w:t>
      </w:r>
    </w:p>
    <w:p w14:paraId="19110121" w14:textId="77777777" w:rsidR="00562295" w:rsidRDefault="00562295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</w:pPr>
    </w:p>
    <w:p w14:paraId="3C650FA7" w14:textId="77777777" w:rsidR="00031E5F" w:rsidRDefault="00031E5F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</w:pPr>
    </w:p>
    <w:p w14:paraId="0C164A25" w14:textId="77777777" w:rsidR="00031E5F" w:rsidRDefault="00031E5F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</w:pPr>
    </w:p>
    <w:p w14:paraId="4E272410" w14:textId="77777777" w:rsidR="00031E5F" w:rsidRDefault="00031E5F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</w:pPr>
    </w:p>
    <w:p w14:paraId="4E9F639C" w14:textId="77777777" w:rsidR="00031E5F" w:rsidRDefault="00031E5F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</w:pPr>
    </w:p>
    <w:p w14:paraId="53BD43CB" w14:textId="77777777" w:rsidR="000643C9" w:rsidRDefault="000643C9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</w:pPr>
      <w:r w:rsidRPr="00770105"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Formatting Requirements</w:t>
      </w:r>
      <w:r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:</w:t>
      </w:r>
    </w:p>
    <w:p w14:paraId="1EDEA0B5" w14:textId="77777777" w:rsidR="000643C9" w:rsidRPr="00770105" w:rsidRDefault="000643C9" w:rsidP="000643C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</w:pPr>
    </w:p>
    <w:p w14:paraId="5DC8110D" w14:textId="77777777" w:rsidR="000643C9" w:rsidRPr="00770105" w:rsidRDefault="000643C9" w:rsidP="00A67B8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noProof/>
          <w:kern w:val="0"/>
          <w:lang w:val="en-US" w:eastAsia="ro-RO"/>
          <w14:ligatures w14:val="none"/>
        </w:rPr>
      </w:pP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Language: </w:t>
      </w:r>
      <w:r w:rsidRPr="00770105"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English</w:t>
      </w: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 </w:t>
      </w:r>
    </w:p>
    <w:p w14:paraId="5F42FCA2" w14:textId="77777777" w:rsidR="000643C9" w:rsidRPr="00770105" w:rsidRDefault="000643C9" w:rsidP="00A67B8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noProof/>
          <w:kern w:val="0"/>
          <w:lang w:val="en-US" w:eastAsia="ro-RO"/>
          <w14:ligatures w14:val="none"/>
        </w:rPr>
      </w:pP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Maximum length: </w:t>
      </w:r>
      <w:r w:rsidRPr="00770105"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300 words</w:t>
      </w: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 </w:t>
      </w:r>
    </w:p>
    <w:p w14:paraId="27E2B5AF" w14:textId="77777777" w:rsidR="000643C9" w:rsidRPr="00770105" w:rsidRDefault="000643C9" w:rsidP="00A67B8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noProof/>
          <w:kern w:val="0"/>
          <w:lang w:val="en-US" w:eastAsia="ro-RO"/>
          <w14:ligatures w14:val="none"/>
        </w:rPr>
      </w:pP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Font: </w:t>
      </w:r>
      <w:r w:rsidRPr="00770105"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Times New Roman, 12 pt</w:t>
      </w: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 </w:t>
      </w:r>
    </w:p>
    <w:p w14:paraId="3F60C474" w14:textId="77777777" w:rsidR="000643C9" w:rsidRPr="00770105" w:rsidRDefault="000643C9" w:rsidP="00A67B8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noProof/>
          <w:kern w:val="0"/>
          <w:lang w:val="en-US" w:eastAsia="ro-RO"/>
          <w14:ligatures w14:val="none"/>
        </w:rPr>
      </w:pP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Line spacing: </w:t>
      </w:r>
      <w:r w:rsidRPr="00770105"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1.15</w:t>
      </w: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 </w:t>
      </w:r>
    </w:p>
    <w:p w14:paraId="7E5D73B9" w14:textId="77777777" w:rsidR="000643C9" w:rsidRPr="00770105" w:rsidRDefault="000643C9" w:rsidP="00A67B8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noProof/>
          <w:kern w:val="0"/>
          <w:lang w:val="en-US" w:eastAsia="ro-RO"/>
          <w14:ligatures w14:val="none"/>
        </w:rPr>
      </w:pP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Alignment: </w:t>
      </w:r>
      <w:r w:rsidRPr="00770105"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Justified</w:t>
      </w: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 </w:t>
      </w:r>
    </w:p>
    <w:p w14:paraId="622D7B63" w14:textId="77777777" w:rsidR="000643C9" w:rsidRPr="00770105" w:rsidRDefault="000643C9" w:rsidP="00A67B8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noProof/>
          <w:kern w:val="0"/>
          <w:lang w:val="en-US" w:eastAsia="ro-RO"/>
          <w14:ligatures w14:val="none"/>
        </w:rPr>
      </w:pP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Margins: </w:t>
      </w:r>
      <w:r w:rsidRPr="00770105">
        <w:rPr>
          <w:rFonts w:eastAsia="Times New Roman" w:cs="Times New Roman"/>
          <w:b/>
          <w:bCs/>
          <w:noProof/>
          <w:kern w:val="0"/>
          <w:lang w:val="en-US" w:eastAsia="ro-RO"/>
          <w14:ligatures w14:val="none"/>
        </w:rPr>
        <w:t>2.5 cm</w:t>
      </w:r>
      <w:r w:rsidRPr="00770105">
        <w:rPr>
          <w:rFonts w:eastAsia="Times New Roman" w:cs="Times New Roman"/>
          <w:noProof/>
          <w:kern w:val="0"/>
          <w:lang w:val="en-US" w:eastAsia="ro-RO"/>
          <w14:ligatures w14:val="none"/>
        </w:rPr>
        <w:t xml:space="preserve"> on all sides</w:t>
      </w:r>
    </w:p>
    <w:p w14:paraId="05E3767C" w14:textId="77777777" w:rsidR="000643C9" w:rsidRPr="00FE4169" w:rsidRDefault="000643C9" w:rsidP="000643C9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kern w:val="0"/>
          <w:sz w:val="20"/>
          <w:szCs w:val="20"/>
          <w:lang w:val="en-US" w:eastAsia="ro-RO"/>
          <w14:ligatures w14:val="none"/>
        </w:rPr>
      </w:pPr>
    </w:p>
    <w:p w14:paraId="02452DA5" w14:textId="77777777" w:rsidR="000643C9" w:rsidRPr="00FE4169" w:rsidRDefault="000643C9" w:rsidP="000643C9">
      <w:pPr>
        <w:ind w:firstLine="708"/>
        <w:rPr>
          <w:rFonts w:cs="Times New Roman"/>
          <w:b/>
          <w:bCs/>
          <w:noProof/>
          <w:lang w:val="en-US"/>
        </w:rPr>
      </w:pPr>
    </w:p>
    <w:p w14:paraId="32F4C811" w14:textId="77777777" w:rsidR="007112A0" w:rsidRDefault="007112A0"/>
    <w:p w14:paraId="73AC05B3" w14:textId="77777777" w:rsidR="007112A0" w:rsidRDefault="007112A0"/>
    <w:p w14:paraId="2963867C" w14:textId="77777777" w:rsidR="007112A0" w:rsidRDefault="007112A0"/>
    <w:sectPr w:rsidR="007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D12"/>
    <w:multiLevelType w:val="multilevel"/>
    <w:tmpl w:val="F748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B2E5D"/>
    <w:multiLevelType w:val="multilevel"/>
    <w:tmpl w:val="5A0E64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202645">
    <w:abstractNumId w:val="0"/>
  </w:num>
  <w:num w:numId="2" w16cid:durableId="169568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F0"/>
    <w:rsid w:val="00031E5F"/>
    <w:rsid w:val="000643C9"/>
    <w:rsid w:val="00073889"/>
    <w:rsid w:val="001B34CA"/>
    <w:rsid w:val="004309F0"/>
    <w:rsid w:val="00562295"/>
    <w:rsid w:val="005C1933"/>
    <w:rsid w:val="007112A0"/>
    <w:rsid w:val="00711C49"/>
    <w:rsid w:val="00A67B8B"/>
    <w:rsid w:val="00BD06E1"/>
    <w:rsid w:val="00F3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C2C7"/>
  <w15:chartTrackingRefBased/>
  <w15:docId w15:val="{BB37A94C-450D-48ED-B938-9D040F95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3C9"/>
    <w:pPr>
      <w:spacing w:after="0" w:line="276" w:lineRule="auto"/>
      <w:ind w:firstLine="851"/>
      <w:contextualSpacing/>
      <w:jc w:val="both"/>
    </w:pPr>
    <w:rPr>
      <w:rFonts w:ascii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711C49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303CA"/>
    <w:pPr>
      <w:keepNext/>
      <w:keepLines/>
      <w:spacing w:before="160" w:after="120"/>
      <w:ind w:firstLine="0"/>
      <w:jc w:val="center"/>
      <w:outlineLvl w:val="1"/>
    </w:pPr>
    <w:rPr>
      <w:rFonts w:eastAsiaTheme="majorEastAsia" w:cstheme="majorBidi"/>
      <w:b/>
      <w:sz w:val="28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11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1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11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112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112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112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112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11C49"/>
    <w:rPr>
      <w:rFonts w:ascii="Times New Roman" w:eastAsiaTheme="majorEastAsia" w:hAnsi="Times New Roman" w:cstheme="majorBidi"/>
      <w:b/>
      <w:sz w:val="32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F303C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1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112A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112A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112A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112A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112A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112A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112A0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1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31E5F"/>
    <w:pPr>
      <w:numPr>
        <w:ilvl w:val="1"/>
      </w:numPr>
      <w:spacing w:before="240" w:after="240"/>
      <w:ind w:firstLine="851"/>
      <w:jc w:val="center"/>
    </w:pPr>
    <w:rPr>
      <w:rFonts w:eastAsiaTheme="majorEastAsia" w:cstheme="majorBidi"/>
      <w:b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31E5F"/>
    <w:rPr>
      <w:rFonts w:ascii="Times New Roman" w:eastAsiaTheme="majorEastAsia" w:hAnsi="Times New Roman" w:cstheme="majorBidi"/>
      <w:b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1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112A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112A0"/>
    <w:pPr>
      <w:ind w:left="720"/>
    </w:pPr>
  </w:style>
  <w:style w:type="character" w:styleId="Accentuareintens">
    <w:name w:val="Intense Emphasis"/>
    <w:basedOn w:val="Fontdeparagrafimplicit"/>
    <w:uiPriority w:val="21"/>
    <w:qFormat/>
    <w:rsid w:val="007112A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1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112A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112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0643C9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643C9"/>
    <w:rPr>
      <w:color w:val="605E5C"/>
      <w:shd w:val="clear" w:color="auto" w:fill="E1DFDD"/>
    </w:rPr>
  </w:style>
  <w:style w:type="paragraph" w:customStyle="1" w:styleId="Author">
    <w:name w:val="Author"/>
    <w:basedOn w:val="Normal"/>
    <w:link w:val="AuthorCaracter"/>
    <w:qFormat/>
    <w:rsid w:val="00F303CA"/>
    <w:pPr>
      <w:spacing w:before="240" w:after="240"/>
      <w:jc w:val="center"/>
    </w:pPr>
    <w:rPr>
      <w:rFonts w:eastAsia="Times New Roman" w:cs="Times New Roman"/>
      <w:b/>
      <w:kern w:val="0"/>
      <w:lang w:val="en-US" w:eastAsia="ro-RO"/>
      <w14:ligatures w14:val="none"/>
    </w:rPr>
  </w:style>
  <w:style w:type="character" w:customStyle="1" w:styleId="AuthorCaracter">
    <w:name w:val="Author Caracter"/>
    <w:basedOn w:val="Fontdeparagrafimplicit"/>
    <w:link w:val="Author"/>
    <w:rsid w:val="00F303CA"/>
    <w:rPr>
      <w:rFonts w:ascii="Times New Roman" w:eastAsia="Times New Roman" w:hAnsi="Times New Roman" w:cs="Times New Roman"/>
      <w:b/>
      <w:kern w:val="0"/>
      <w:lang w:val="en-US" w:eastAsia="ro-RO"/>
      <w14:ligatures w14:val="none"/>
    </w:rPr>
  </w:style>
  <w:style w:type="paragraph" w:customStyle="1" w:styleId="AutorAffiliation">
    <w:name w:val="Autor Affiliation"/>
    <w:basedOn w:val="Normal"/>
    <w:link w:val="AutorAffiliationCaracter"/>
    <w:qFormat/>
    <w:rsid w:val="00562295"/>
    <w:pPr>
      <w:spacing w:before="240" w:after="240"/>
      <w:ind w:firstLine="0"/>
      <w:jc w:val="center"/>
    </w:pPr>
    <w:rPr>
      <w:rFonts w:eastAsia="Times New Roman" w:cs="Times New Roman"/>
      <w:i/>
      <w:kern w:val="0"/>
      <w:sz w:val="20"/>
      <w:lang w:val="en-US" w:eastAsia="ro-RO"/>
      <w14:ligatures w14:val="none"/>
    </w:rPr>
  </w:style>
  <w:style w:type="character" w:customStyle="1" w:styleId="AutorAffiliationCaracter">
    <w:name w:val="Autor Affiliation Caracter"/>
    <w:basedOn w:val="Fontdeparagrafimplicit"/>
    <w:link w:val="AutorAffiliation"/>
    <w:rsid w:val="00562295"/>
    <w:rPr>
      <w:rFonts w:ascii="Times New Roman" w:eastAsia="Times New Roman" w:hAnsi="Times New Roman" w:cs="Times New Roman"/>
      <w:i/>
      <w:kern w:val="0"/>
      <w:sz w:val="20"/>
      <w:lang w:val="en-US" w:eastAsia="ro-RO"/>
      <w14:ligatures w14:val="none"/>
    </w:rPr>
  </w:style>
  <w:style w:type="paragraph" w:customStyle="1" w:styleId="Keywords">
    <w:name w:val="Keywords"/>
    <w:basedOn w:val="Normal"/>
    <w:link w:val="KeywordsCaracter"/>
    <w:qFormat/>
    <w:rsid w:val="00031E5F"/>
    <w:pPr>
      <w:jc w:val="left"/>
    </w:pPr>
    <w:rPr>
      <w:i/>
      <w:sz w:val="20"/>
      <w:lang w:val="en-US" w:eastAsia="ro-RO"/>
    </w:rPr>
  </w:style>
  <w:style w:type="character" w:customStyle="1" w:styleId="KeywordsCaracter">
    <w:name w:val="Keywords Caracter"/>
    <w:basedOn w:val="Fontdeparagrafimplicit"/>
    <w:link w:val="Keywords"/>
    <w:rsid w:val="00031E5F"/>
    <w:rPr>
      <w:rFonts w:ascii="Times New Roman" w:hAnsi="Times New Roman"/>
      <w:i/>
      <w:sz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-mail@institution.ed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Downloads\CONFERINTA%202026\Abstract%20Template%20IC%202026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Abstract Template IC 2026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1</vt:i4>
      </vt:variant>
    </vt:vector>
  </HeadingPairs>
  <TitlesOfParts>
    <vt:vector size="2" baseType="lpstr">
      <vt:lpstr/>
      <vt:lpstr>    Abstract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 Blaj</cp:lastModifiedBy>
  <cp:revision>1</cp:revision>
  <dcterms:created xsi:type="dcterms:W3CDTF">2026-07-17T08:13:00Z</dcterms:created>
  <dcterms:modified xsi:type="dcterms:W3CDTF">2026-07-17T08:13:00Z</dcterms:modified>
</cp:coreProperties>
</file>